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DBAF2" w14:textId="77777777" w:rsidR="00EE08A1" w:rsidRDefault="00EE08A1"/>
    <w:p w14:paraId="0559BB98" w14:textId="77777777" w:rsidR="00EE08A1" w:rsidRDefault="00EE08A1"/>
    <w:p w14:paraId="5E7E7C6D" w14:textId="77777777" w:rsidR="00917B51" w:rsidRDefault="00917B51"/>
    <w:p w14:paraId="35784301" w14:textId="77777777" w:rsidR="00917B51" w:rsidRDefault="00917B51"/>
    <w:p w14:paraId="61AF5C4C" w14:textId="77777777" w:rsidR="00EE08A1" w:rsidRDefault="006D44E4">
      <w:r>
        <w:t>Subject</w:t>
      </w:r>
      <w:r w:rsidR="00EE08A1">
        <w:t>: Summer Internship</w:t>
      </w:r>
      <w:r w:rsidR="00E97C04">
        <w:t xml:space="preserve"> </w:t>
      </w:r>
    </w:p>
    <w:p w14:paraId="1F74AEC5" w14:textId="77777777" w:rsidR="00993142" w:rsidRDefault="00993142"/>
    <w:p w14:paraId="5A618944" w14:textId="77777777" w:rsidR="00993142" w:rsidRDefault="00993142"/>
    <w:p w14:paraId="6ADBDD67" w14:textId="77777777" w:rsidR="00EE08A1" w:rsidRDefault="001165F5">
      <w:r>
        <w:t>To Whom It May Concern,</w:t>
      </w:r>
    </w:p>
    <w:p w14:paraId="0FC9A13F" w14:textId="77777777" w:rsidR="003539C6" w:rsidRDefault="00B6174A" w:rsidP="001165F5">
      <w:pPr>
        <w:jc w:val="both"/>
      </w:pPr>
      <w:r>
        <w:rPr>
          <w:lang w:val="tr-TR"/>
        </w:rPr>
        <w:t>___________</w:t>
      </w:r>
      <w:r w:rsidR="00722D58">
        <w:rPr>
          <w:lang w:val="tr-TR"/>
        </w:rPr>
        <w:t>____________</w:t>
      </w:r>
      <w:r w:rsidR="00163696">
        <w:rPr>
          <w:lang w:val="tr-TR"/>
        </w:rPr>
        <w:t>_____</w:t>
      </w:r>
      <w:r w:rsidR="00A052C5">
        <w:t xml:space="preserve">  is a </w:t>
      </w:r>
      <w:r>
        <w:t>__</w:t>
      </w:r>
      <w:r w:rsidR="00722D58">
        <w:t>_____</w:t>
      </w:r>
      <w:r w:rsidR="00A052C5">
        <w:t xml:space="preserve"> year student in </w:t>
      </w:r>
      <w:r w:rsidR="00654206">
        <w:t xml:space="preserve">the Department of </w:t>
      </w:r>
      <w:r w:rsidR="00A052C5">
        <w:t xml:space="preserve">Environmental Engineering </w:t>
      </w:r>
      <w:r w:rsidR="00654206">
        <w:t xml:space="preserve">at </w:t>
      </w:r>
      <w:r w:rsidR="00A052C5">
        <w:t>Middle East Technical University</w:t>
      </w:r>
      <w:r w:rsidR="0040102D">
        <w:t>, in An</w:t>
      </w:r>
      <w:r w:rsidR="001165F5">
        <w:t>kara, Turkey</w:t>
      </w:r>
      <w:r w:rsidR="00A052C5">
        <w:t xml:space="preserve">. </w:t>
      </w:r>
      <w:proofErr w:type="spellStart"/>
      <w:r>
        <w:t>He/</w:t>
      </w:r>
      <w:r w:rsidR="003539C6">
        <w:t>She</w:t>
      </w:r>
      <w:proofErr w:type="spellEnd"/>
      <w:r w:rsidR="003539C6">
        <w:t xml:space="preserve"> stated that </w:t>
      </w:r>
      <w:r w:rsidR="003E11BC">
        <w:t>he/</w:t>
      </w:r>
      <w:r w:rsidR="003539C6">
        <w:t xml:space="preserve">she would like to perform </w:t>
      </w:r>
      <w:r w:rsidR="001165F5">
        <w:t>his/</w:t>
      </w:r>
      <w:r w:rsidR="003539C6">
        <w:t xml:space="preserve">her </w:t>
      </w:r>
      <w:r w:rsidR="001165F5">
        <w:t xml:space="preserve">mandatory </w:t>
      </w:r>
      <w:r w:rsidR="003539C6">
        <w:t xml:space="preserve">summer practice internship in your institution. </w:t>
      </w:r>
    </w:p>
    <w:p w14:paraId="453BA5DC" w14:textId="77777777" w:rsidR="003539C6" w:rsidRDefault="001165F5" w:rsidP="001165F5">
      <w:pPr>
        <w:jc w:val="both"/>
        <w:rPr>
          <w:color w:val="000000"/>
        </w:rPr>
      </w:pPr>
      <w:r>
        <w:t>Hereby, I confirm that h</w:t>
      </w:r>
      <w:r w:rsidR="00B6174A">
        <w:t>e/</w:t>
      </w:r>
      <w:r>
        <w:t>s</w:t>
      </w:r>
      <w:r w:rsidR="00A052C5">
        <w:t xml:space="preserve">he qualifies to perform </w:t>
      </w:r>
      <w:r>
        <w:t xml:space="preserve">the summer </w:t>
      </w:r>
      <w:r w:rsidR="00A052C5">
        <w:t>internship</w:t>
      </w:r>
      <w:r w:rsidR="00C05D70">
        <w:t xml:space="preserve"> with </w:t>
      </w:r>
      <w:r>
        <w:t>a minimum</w:t>
      </w:r>
      <w:r w:rsidR="00A052C5">
        <w:t xml:space="preserve"> </w:t>
      </w:r>
      <w:r>
        <w:t xml:space="preserve">requirement of </w:t>
      </w:r>
      <w:r w:rsidR="00A052C5">
        <w:t>20 business</w:t>
      </w:r>
      <w:r>
        <w:t>-</w:t>
      </w:r>
      <w:r w:rsidR="00A052C5">
        <w:t>day</w:t>
      </w:r>
      <w:r>
        <w:t xml:space="preserve"> duration</w:t>
      </w:r>
      <w:r w:rsidR="00993142">
        <w:t xml:space="preserve">. </w:t>
      </w:r>
      <w:r>
        <w:t>Please be informed</w:t>
      </w:r>
      <w:r w:rsidR="003539C6">
        <w:rPr>
          <w:color w:val="000000"/>
        </w:rPr>
        <w:t>.</w:t>
      </w:r>
    </w:p>
    <w:p w14:paraId="1C56B6B3" w14:textId="77777777" w:rsidR="003539C6" w:rsidRDefault="003539C6">
      <w:pPr>
        <w:rPr>
          <w:color w:val="000000"/>
        </w:rPr>
      </w:pPr>
      <w:r>
        <w:rPr>
          <w:color w:val="000000"/>
        </w:rPr>
        <w:t>Sincerely,</w:t>
      </w:r>
      <w:r>
        <w:rPr>
          <w:color w:val="000000"/>
        </w:rPr>
        <w:tab/>
      </w:r>
    </w:p>
    <w:p w14:paraId="45ABB955" w14:textId="77777777" w:rsidR="005A64D5" w:rsidRDefault="005A64D5" w:rsidP="00F90413">
      <w:pPr>
        <w:ind w:left="5387"/>
        <w:rPr>
          <w:color w:val="000000"/>
        </w:rPr>
      </w:pPr>
    </w:p>
    <w:p w14:paraId="67F1D695" w14:textId="4F25AC7E" w:rsidR="005A64D5" w:rsidRDefault="003B5D01" w:rsidP="005A64D5">
      <w:pPr>
        <w:spacing w:after="0"/>
        <w:ind w:left="5387"/>
        <w:rPr>
          <w:color w:val="000000"/>
        </w:rPr>
      </w:pPr>
      <w:r>
        <w:rPr>
          <w:color w:val="000000"/>
        </w:rPr>
        <w:t>Ass</w:t>
      </w:r>
      <w:r w:rsidR="006372DB">
        <w:rPr>
          <w:color w:val="000000"/>
        </w:rPr>
        <w:t>oc</w:t>
      </w:r>
      <w:r w:rsidR="005A64D5" w:rsidRPr="005A64D5">
        <w:rPr>
          <w:color w:val="000000"/>
        </w:rPr>
        <w:t xml:space="preserve">. Prof. Dr. </w:t>
      </w:r>
      <w:r w:rsidRPr="003B5D01">
        <w:rPr>
          <w:color w:val="000000"/>
        </w:rPr>
        <w:t xml:space="preserve">Sema Sevinç </w:t>
      </w:r>
      <w:proofErr w:type="spellStart"/>
      <w:r w:rsidRPr="003B5D01">
        <w:rPr>
          <w:color w:val="000000"/>
        </w:rPr>
        <w:t>Şengör</w:t>
      </w:r>
      <w:proofErr w:type="spellEnd"/>
    </w:p>
    <w:p w14:paraId="43C1F0C3" w14:textId="77777777" w:rsidR="00587992" w:rsidRDefault="003539C6" w:rsidP="005A64D5">
      <w:pPr>
        <w:spacing w:after="0"/>
        <w:ind w:left="5387"/>
        <w:rPr>
          <w:color w:val="000000"/>
        </w:rPr>
      </w:pPr>
      <w:r>
        <w:rPr>
          <w:color w:val="000000"/>
        </w:rPr>
        <w:t>Internship Coordinator</w:t>
      </w:r>
      <w:r>
        <w:rPr>
          <w:color w:val="000000"/>
        </w:rPr>
        <w:br/>
        <w:t>Department of Environmental Engineering</w:t>
      </w:r>
      <w:r w:rsidR="00587992">
        <w:rPr>
          <w:color w:val="000000"/>
        </w:rPr>
        <w:t xml:space="preserve"> Middle East Technical University Ankara/Turkey</w:t>
      </w:r>
    </w:p>
    <w:p w14:paraId="023E527E" w14:textId="77777777" w:rsidR="003539C6" w:rsidRDefault="00F90413" w:rsidP="00F90413">
      <w:pPr>
        <w:ind w:left="5387"/>
      </w:pPr>
      <w:r>
        <w:rPr>
          <w:color w:val="000000"/>
        </w:rPr>
        <w:br/>
      </w: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5"/>
        <w:gridCol w:w="6431"/>
      </w:tblGrid>
      <w:tr w:rsidR="00F90413" w14:paraId="5ACCAAC9" w14:textId="77777777" w:rsidTr="00663B5C">
        <w:tc>
          <w:tcPr>
            <w:tcW w:w="2988" w:type="dxa"/>
          </w:tcPr>
          <w:p w14:paraId="2BEF6399" w14:textId="77777777" w:rsidR="00F90413" w:rsidRDefault="00F90413" w:rsidP="00F90413">
            <w:pPr>
              <w:spacing w:line="360" w:lineRule="auto"/>
            </w:pPr>
          </w:p>
        </w:tc>
        <w:tc>
          <w:tcPr>
            <w:tcW w:w="6476" w:type="dxa"/>
          </w:tcPr>
          <w:p w14:paraId="19CCA46D" w14:textId="77777777" w:rsidR="00F90413" w:rsidRDefault="00F90413" w:rsidP="00F90413">
            <w:pPr>
              <w:spacing w:line="360" w:lineRule="auto"/>
            </w:pPr>
          </w:p>
        </w:tc>
      </w:tr>
      <w:tr w:rsidR="00F90413" w14:paraId="2D197A14" w14:textId="77777777" w:rsidTr="00663B5C">
        <w:tc>
          <w:tcPr>
            <w:tcW w:w="2988" w:type="dxa"/>
          </w:tcPr>
          <w:p w14:paraId="78C0BBE8" w14:textId="77777777" w:rsidR="00F90413" w:rsidRDefault="00663B5C" w:rsidP="00663B5C">
            <w:pPr>
              <w:spacing w:line="360" w:lineRule="auto"/>
            </w:pPr>
            <w:r>
              <w:t xml:space="preserve">Student </w:t>
            </w:r>
            <w:r w:rsidR="00F90413">
              <w:t>Name</w:t>
            </w:r>
            <w:r>
              <w:t xml:space="preserve"> and Surname</w:t>
            </w:r>
            <w:r w:rsidR="00F90413">
              <w:t>:</w:t>
            </w:r>
          </w:p>
        </w:tc>
        <w:tc>
          <w:tcPr>
            <w:tcW w:w="6476" w:type="dxa"/>
          </w:tcPr>
          <w:p w14:paraId="14F599C9" w14:textId="77777777" w:rsidR="00F90413" w:rsidRDefault="00F90413" w:rsidP="00F90413">
            <w:pPr>
              <w:spacing w:line="360" w:lineRule="auto"/>
            </w:pPr>
          </w:p>
        </w:tc>
      </w:tr>
      <w:tr w:rsidR="00F90413" w14:paraId="2DE689E5" w14:textId="77777777" w:rsidTr="00663B5C">
        <w:tc>
          <w:tcPr>
            <w:tcW w:w="2988" w:type="dxa"/>
          </w:tcPr>
          <w:p w14:paraId="456D24BC" w14:textId="77777777" w:rsidR="00663B5C" w:rsidRDefault="00663B5C" w:rsidP="00F90413">
            <w:pPr>
              <w:spacing w:line="360" w:lineRule="auto"/>
            </w:pPr>
            <w:r>
              <w:t>Student Number:</w:t>
            </w:r>
          </w:p>
          <w:p w14:paraId="0727277A" w14:textId="77777777" w:rsidR="00F90413" w:rsidRDefault="00F90413" w:rsidP="00F90413">
            <w:pPr>
              <w:spacing w:line="360" w:lineRule="auto"/>
            </w:pPr>
            <w:r>
              <w:t>Year</w:t>
            </w:r>
            <w:r w:rsidR="00663B5C">
              <w:t xml:space="preserve"> of </w:t>
            </w:r>
            <w:r w:rsidR="00D01B97">
              <w:t xml:space="preserve">the </w:t>
            </w:r>
            <w:r w:rsidR="00663B5C">
              <w:t>Study</w:t>
            </w:r>
            <w:r>
              <w:t>:</w:t>
            </w:r>
          </w:p>
        </w:tc>
        <w:tc>
          <w:tcPr>
            <w:tcW w:w="6476" w:type="dxa"/>
          </w:tcPr>
          <w:p w14:paraId="04222B5F" w14:textId="77777777" w:rsidR="00F90413" w:rsidRDefault="00F90413" w:rsidP="00F90413">
            <w:pPr>
              <w:spacing w:line="360" w:lineRule="auto"/>
            </w:pPr>
          </w:p>
        </w:tc>
      </w:tr>
      <w:tr w:rsidR="00F90413" w14:paraId="31A560C2" w14:textId="77777777" w:rsidTr="00663B5C">
        <w:tc>
          <w:tcPr>
            <w:tcW w:w="2988" w:type="dxa"/>
          </w:tcPr>
          <w:p w14:paraId="0044DA61" w14:textId="77777777" w:rsidR="00F90413" w:rsidRDefault="00D01B97" w:rsidP="00F90413">
            <w:pPr>
              <w:spacing w:line="360" w:lineRule="auto"/>
            </w:pPr>
            <w:r>
              <w:t xml:space="preserve">Student </w:t>
            </w:r>
            <w:r w:rsidR="00F90413">
              <w:t>Address:</w:t>
            </w:r>
          </w:p>
        </w:tc>
        <w:tc>
          <w:tcPr>
            <w:tcW w:w="6476" w:type="dxa"/>
          </w:tcPr>
          <w:p w14:paraId="6C7A79F3" w14:textId="77777777" w:rsidR="00F90413" w:rsidRDefault="00F90413" w:rsidP="00F90413">
            <w:pPr>
              <w:spacing w:line="360" w:lineRule="auto"/>
            </w:pPr>
          </w:p>
        </w:tc>
      </w:tr>
      <w:tr w:rsidR="00F90413" w14:paraId="6441EF74" w14:textId="77777777" w:rsidTr="00663B5C">
        <w:tc>
          <w:tcPr>
            <w:tcW w:w="2988" w:type="dxa"/>
          </w:tcPr>
          <w:p w14:paraId="307DAF8B" w14:textId="77777777" w:rsidR="00E83E27" w:rsidRDefault="00E83E27" w:rsidP="00F90413">
            <w:pPr>
              <w:spacing w:line="360" w:lineRule="auto"/>
            </w:pPr>
          </w:p>
        </w:tc>
        <w:tc>
          <w:tcPr>
            <w:tcW w:w="6476" w:type="dxa"/>
          </w:tcPr>
          <w:p w14:paraId="60C442C2" w14:textId="77777777" w:rsidR="00F90413" w:rsidRDefault="00F90413" w:rsidP="00F90413">
            <w:pPr>
              <w:spacing w:line="360" w:lineRule="auto"/>
            </w:pPr>
          </w:p>
        </w:tc>
      </w:tr>
      <w:tr w:rsidR="00F90413" w14:paraId="7A873BEB" w14:textId="77777777" w:rsidTr="00663B5C">
        <w:tc>
          <w:tcPr>
            <w:tcW w:w="2988" w:type="dxa"/>
          </w:tcPr>
          <w:p w14:paraId="508C3352" w14:textId="77777777" w:rsidR="00F90413" w:rsidRDefault="00D01B97" w:rsidP="00F90413">
            <w:pPr>
              <w:spacing w:line="360" w:lineRule="auto"/>
            </w:pPr>
            <w:r>
              <w:t xml:space="preserve">Student </w:t>
            </w:r>
            <w:r w:rsidR="00F90413">
              <w:t>Tel</w:t>
            </w:r>
            <w:r w:rsidR="00993142">
              <w:t>ephone</w:t>
            </w:r>
            <w:r w:rsidR="00F90413">
              <w:t>:</w:t>
            </w:r>
          </w:p>
        </w:tc>
        <w:tc>
          <w:tcPr>
            <w:tcW w:w="6476" w:type="dxa"/>
          </w:tcPr>
          <w:p w14:paraId="2D99A622" w14:textId="77777777" w:rsidR="00F90413" w:rsidRDefault="00F90413" w:rsidP="00F90413">
            <w:pPr>
              <w:spacing w:line="360" w:lineRule="auto"/>
            </w:pPr>
          </w:p>
        </w:tc>
      </w:tr>
      <w:tr w:rsidR="00F90413" w14:paraId="5D5FC8DE" w14:textId="77777777" w:rsidTr="00663B5C">
        <w:tc>
          <w:tcPr>
            <w:tcW w:w="2988" w:type="dxa"/>
          </w:tcPr>
          <w:p w14:paraId="311290D8" w14:textId="77777777" w:rsidR="00F90413" w:rsidRDefault="00D01B97" w:rsidP="00F90413">
            <w:pPr>
              <w:spacing w:line="360" w:lineRule="auto"/>
            </w:pPr>
            <w:r>
              <w:t xml:space="preserve">Student </w:t>
            </w:r>
            <w:r w:rsidR="00EB701A">
              <w:t>E</w:t>
            </w:r>
            <w:r w:rsidR="00F90413">
              <w:t>mail:</w:t>
            </w:r>
          </w:p>
        </w:tc>
        <w:tc>
          <w:tcPr>
            <w:tcW w:w="6476" w:type="dxa"/>
          </w:tcPr>
          <w:p w14:paraId="304B8CA8" w14:textId="77777777" w:rsidR="00F90413" w:rsidRDefault="00F90413" w:rsidP="00F90413">
            <w:pPr>
              <w:spacing w:line="360" w:lineRule="auto"/>
            </w:pPr>
          </w:p>
        </w:tc>
      </w:tr>
      <w:tr w:rsidR="00F90413" w14:paraId="0BA72B99" w14:textId="77777777" w:rsidTr="00663B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</w:tcPr>
          <w:p w14:paraId="3EA9E38F" w14:textId="77777777" w:rsidR="00F90413" w:rsidRDefault="00F90413" w:rsidP="00F90413">
            <w:pPr>
              <w:spacing w:line="360" w:lineRule="auto"/>
            </w:pPr>
            <w:r>
              <w:t>Internship Institution:</w:t>
            </w:r>
          </w:p>
        </w:tc>
        <w:tc>
          <w:tcPr>
            <w:tcW w:w="6476" w:type="dxa"/>
            <w:tcBorders>
              <w:top w:val="nil"/>
              <w:left w:val="nil"/>
              <w:bottom w:val="nil"/>
              <w:right w:val="nil"/>
            </w:tcBorders>
          </w:tcPr>
          <w:p w14:paraId="168BC8E8" w14:textId="77777777" w:rsidR="00F90413" w:rsidRDefault="00F90413" w:rsidP="00F90413">
            <w:pPr>
              <w:spacing w:line="360" w:lineRule="auto"/>
            </w:pPr>
          </w:p>
        </w:tc>
      </w:tr>
    </w:tbl>
    <w:p w14:paraId="274052B7" w14:textId="77777777" w:rsidR="00F90413" w:rsidRDefault="00F90413" w:rsidP="00F90413"/>
    <w:sectPr w:rsidR="00F90413" w:rsidSect="00917B51">
      <w:pgSz w:w="12240" w:h="15840"/>
      <w:pgMar w:top="141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08A1"/>
    <w:rsid w:val="000C6F95"/>
    <w:rsid w:val="001165F5"/>
    <w:rsid w:val="00163696"/>
    <w:rsid w:val="002422D6"/>
    <w:rsid w:val="0025120B"/>
    <w:rsid w:val="00262967"/>
    <w:rsid w:val="00315994"/>
    <w:rsid w:val="00316AA8"/>
    <w:rsid w:val="003476DB"/>
    <w:rsid w:val="003539C6"/>
    <w:rsid w:val="00377440"/>
    <w:rsid w:val="0038789B"/>
    <w:rsid w:val="003B5D01"/>
    <w:rsid w:val="003C34E1"/>
    <w:rsid w:val="003E11BC"/>
    <w:rsid w:val="0040102D"/>
    <w:rsid w:val="00491598"/>
    <w:rsid w:val="00565A67"/>
    <w:rsid w:val="00587992"/>
    <w:rsid w:val="005A64D5"/>
    <w:rsid w:val="0061090E"/>
    <w:rsid w:val="006372DB"/>
    <w:rsid w:val="0064270C"/>
    <w:rsid w:val="00654206"/>
    <w:rsid w:val="00663B5C"/>
    <w:rsid w:val="006D44E4"/>
    <w:rsid w:val="00722D58"/>
    <w:rsid w:val="00723C01"/>
    <w:rsid w:val="00731735"/>
    <w:rsid w:val="00842BCD"/>
    <w:rsid w:val="00917B51"/>
    <w:rsid w:val="00953334"/>
    <w:rsid w:val="00993142"/>
    <w:rsid w:val="009D3557"/>
    <w:rsid w:val="00A03DAC"/>
    <w:rsid w:val="00A052C5"/>
    <w:rsid w:val="00A472D0"/>
    <w:rsid w:val="00B6174A"/>
    <w:rsid w:val="00C05D70"/>
    <w:rsid w:val="00C34361"/>
    <w:rsid w:val="00C671E1"/>
    <w:rsid w:val="00CA01B6"/>
    <w:rsid w:val="00D01B97"/>
    <w:rsid w:val="00DB0D20"/>
    <w:rsid w:val="00DF0F6A"/>
    <w:rsid w:val="00E573AE"/>
    <w:rsid w:val="00E752B4"/>
    <w:rsid w:val="00E83E27"/>
    <w:rsid w:val="00E97C04"/>
    <w:rsid w:val="00EB701A"/>
    <w:rsid w:val="00EE08A1"/>
    <w:rsid w:val="00F90413"/>
    <w:rsid w:val="00FB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9601EE6"/>
  <w15:docId w15:val="{ABB8D0CC-DD32-4EEA-872A-E63FAAE56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F904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917B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17B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r&#305;&#351;%20Kaymak\AppData\Local\Chemistry%20Add-in%20for%20Word\Chemistry%20Gallery\Chem4Wor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olsStorage xmlns="urn:schemas-microsoft-com.VSTO2008Demos.ControlsStorage">
  <Controls>AAEAAAD/////AQAAAAAAAAAMAgAAAEVDaGVtNFdvcmQuQ29yZSwgVmVyc2lvbj0xLjAuMC4wLCBDdWx0dXJlPW5ldXRyYWwsIFB1YmxpY0tleVRva2VuPW51bGwHAQAAAAABAAAAAAAAAAQgQ2hlbTRXb3JkLkNvcmUuQ29udHJvbFByb3BlcnRpZXMCAAAACw==</Controls>
</ControlsStorage>
</file>

<file path=customXml/itemProps1.xml><?xml version="1.0" encoding="utf-8"?>
<ds:datastoreItem xmlns:ds="http://schemas.openxmlformats.org/officeDocument/2006/customXml" ds:itemID="{31C8EFED-D1FE-454F-8A87-90AD4A706A2B}">
  <ds:schemaRefs>
    <ds:schemaRef ds:uri="urn:schemas-microsoft-com.VSTO2008Demos.ControlsStorag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Chem4Word</Template>
  <TotalTime>1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Baris Kaymak</dc:creator>
  <cp:lastModifiedBy>Acar Şenol</cp:lastModifiedBy>
  <cp:revision>4</cp:revision>
  <cp:lastPrinted>2016-03-25T09:45:00Z</cp:lastPrinted>
  <dcterms:created xsi:type="dcterms:W3CDTF">2020-03-26T12:04:00Z</dcterms:created>
  <dcterms:modified xsi:type="dcterms:W3CDTF">2026-03-25T09:21:00Z</dcterms:modified>
</cp:coreProperties>
</file>